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13C" w:rsidRDefault="0015113C">
      <w:r w:rsidRPr="001A154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4" o:title=""/>
          </v:shape>
        </w:pict>
      </w:r>
    </w:p>
    <w:p w:rsidR="0015113C" w:rsidRDefault="0015113C"/>
    <w:p w:rsidR="0015113C" w:rsidRDefault="0015113C"/>
    <w:p w:rsidR="0015113C" w:rsidRDefault="0015113C"/>
    <w:p w:rsidR="0015113C" w:rsidRDefault="0015113C"/>
    <w:p w:rsidR="0015113C" w:rsidRDefault="0015113C"/>
    <w:p w:rsidR="0015113C" w:rsidRDefault="0015113C">
      <w:r w:rsidRPr="001A1540">
        <w:pict>
          <v:shape id="_x0000_i1026" type="#_x0000_t75" style="width:595.5pt;height:842.25pt">
            <v:imagedata r:id="rId5" o:title=""/>
          </v:shape>
        </w:pict>
      </w:r>
    </w:p>
    <w:p w:rsidR="0015113C" w:rsidRDefault="0015113C"/>
    <w:p w:rsidR="0015113C" w:rsidRDefault="0015113C">
      <w:r w:rsidRPr="001A1540">
        <w:pict>
          <v:shape id="_x0000_i1027" type="#_x0000_t75" style="width:595.5pt;height:842.25pt">
            <v:imagedata r:id="rId6" o:title=""/>
          </v:shape>
        </w:pict>
      </w:r>
    </w:p>
    <w:p w:rsidR="0015113C" w:rsidRDefault="0015113C">
      <w:r w:rsidRPr="001A1540">
        <w:pict>
          <v:shape id="_x0000_i1028" type="#_x0000_t75" style="width:595.5pt;height:842.25pt">
            <v:imagedata r:id="rId7" o:title=""/>
          </v:shape>
        </w:pict>
      </w:r>
    </w:p>
    <w:p w:rsidR="0015113C" w:rsidRDefault="0015113C">
      <w:r w:rsidRPr="001A1540">
        <w:pict>
          <v:shape id="_x0000_i1029" type="#_x0000_t75" style="width:595.5pt;height:842.25pt">
            <v:imagedata r:id="rId8" o:title=""/>
          </v:shape>
        </w:pict>
      </w:r>
    </w:p>
    <w:p w:rsidR="0015113C" w:rsidRDefault="0015113C">
      <w:r w:rsidRPr="001A1540">
        <w:pict>
          <v:shape id="_x0000_i1030" type="#_x0000_t75" style="width:595.5pt;height:842.25pt">
            <v:imagedata r:id="rId9" o:title=""/>
          </v:shape>
        </w:pict>
      </w:r>
    </w:p>
    <w:p w:rsidR="0015113C" w:rsidRPr="001A1540" w:rsidRDefault="0015113C">
      <w:r w:rsidRPr="001A1540">
        <w:pict>
          <v:shape id="_x0000_i1031" type="#_x0000_t75" style="width:595.5pt;height:842.25pt">
            <v:imagedata r:id="rId10" o:title=""/>
          </v:shape>
        </w:pict>
      </w:r>
    </w:p>
    <w:sectPr w:rsidR="0015113C" w:rsidRPr="001A1540" w:rsidSect="0097433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433D"/>
    <w:rsid w:val="000000FF"/>
    <w:rsid w:val="000003E9"/>
    <w:rsid w:val="00001C74"/>
    <w:rsid w:val="00003AC7"/>
    <w:rsid w:val="00004993"/>
    <w:rsid w:val="000055C0"/>
    <w:rsid w:val="00005F08"/>
    <w:rsid w:val="00011044"/>
    <w:rsid w:val="000125CA"/>
    <w:rsid w:val="0001278F"/>
    <w:rsid w:val="000246B2"/>
    <w:rsid w:val="0002485F"/>
    <w:rsid w:val="00024CB1"/>
    <w:rsid w:val="0003144B"/>
    <w:rsid w:val="00031BF5"/>
    <w:rsid w:val="00031FF3"/>
    <w:rsid w:val="00032746"/>
    <w:rsid w:val="0003733C"/>
    <w:rsid w:val="0003795E"/>
    <w:rsid w:val="00037A42"/>
    <w:rsid w:val="00040B93"/>
    <w:rsid w:val="0004628F"/>
    <w:rsid w:val="00047086"/>
    <w:rsid w:val="00052F3F"/>
    <w:rsid w:val="0005485F"/>
    <w:rsid w:val="00055B65"/>
    <w:rsid w:val="00057C8B"/>
    <w:rsid w:val="00060B82"/>
    <w:rsid w:val="00060F1F"/>
    <w:rsid w:val="00062F53"/>
    <w:rsid w:val="00064224"/>
    <w:rsid w:val="00071CAF"/>
    <w:rsid w:val="000722C0"/>
    <w:rsid w:val="0007436C"/>
    <w:rsid w:val="0007616D"/>
    <w:rsid w:val="00076591"/>
    <w:rsid w:val="000822AB"/>
    <w:rsid w:val="00082E2A"/>
    <w:rsid w:val="00083BE4"/>
    <w:rsid w:val="0008416C"/>
    <w:rsid w:val="000869CD"/>
    <w:rsid w:val="000900AF"/>
    <w:rsid w:val="00091D8A"/>
    <w:rsid w:val="000A1488"/>
    <w:rsid w:val="000A1C2D"/>
    <w:rsid w:val="000A3170"/>
    <w:rsid w:val="000A3B16"/>
    <w:rsid w:val="000A5466"/>
    <w:rsid w:val="000A66C5"/>
    <w:rsid w:val="000A6B71"/>
    <w:rsid w:val="000A7CAA"/>
    <w:rsid w:val="000B4083"/>
    <w:rsid w:val="000B7FF4"/>
    <w:rsid w:val="000C1C4C"/>
    <w:rsid w:val="000C5F03"/>
    <w:rsid w:val="000D0BBB"/>
    <w:rsid w:val="000D0F02"/>
    <w:rsid w:val="000D3BD0"/>
    <w:rsid w:val="000D5047"/>
    <w:rsid w:val="000D5A2A"/>
    <w:rsid w:val="000D60CF"/>
    <w:rsid w:val="000D75FB"/>
    <w:rsid w:val="000D7A84"/>
    <w:rsid w:val="000D7BB1"/>
    <w:rsid w:val="000E0D48"/>
    <w:rsid w:val="000E2595"/>
    <w:rsid w:val="000E2A38"/>
    <w:rsid w:val="000E2DE3"/>
    <w:rsid w:val="000E4A30"/>
    <w:rsid w:val="000E6851"/>
    <w:rsid w:val="000F194B"/>
    <w:rsid w:val="000F25AD"/>
    <w:rsid w:val="000F3748"/>
    <w:rsid w:val="000F6818"/>
    <w:rsid w:val="000F7143"/>
    <w:rsid w:val="00103EA3"/>
    <w:rsid w:val="001053FF"/>
    <w:rsid w:val="00105B4C"/>
    <w:rsid w:val="001066DC"/>
    <w:rsid w:val="00106846"/>
    <w:rsid w:val="001108FF"/>
    <w:rsid w:val="00111031"/>
    <w:rsid w:val="00113E2B"/>
    <w:rsid w:val="0011627F"/>
    <w:rsid w:val="00116CC7"/>
    <w:rsid w:val="001200B1"/>
    <w:rsid w:val="00122FFF"/>
    <w:rsid w:val="00125CA2"/>
    <w:rsid w:val="001261DC"/>
    <w:rsid w:val="001262C5"/>
    <w:rsid w:val="00127A71"/>
    <w:rsid w:val="00132D91"/>
    <w:rsid w:val="001342A3"/>
    <w:rsid w:val="00136EB0"/>
    <w:rsid w:val="0013726C"/>
    <w:rsid w:val="001373E9"/>
    <w:rsid w:val="0013790F"/>
    <w:rsid w:val="00140FD9"/>
    <w:rsid w:val="00142B89"/>
    <w:rsid w:val="00143856"/>
    <w:rsid w:val="0015113C"/>
    <w:rsid w:val="001516B0"/>
    <w:rsid w:val="0015237F"/>
    <w:rsid w:val="001526D4"/>
    <w:rsid w:val="00154D73"/>
    <w:rsid w:val="00155382"/>
    <w:rsid w:val="001557C7"/>
    <w:rsid w:val="00155AF9"/>
    <w:rsid w:val="00155F17"/>
    <w:rsid w:val="001561E5"/>
    <w:rsid w:val="00167B0C"/>
    <w:rsid w:val="001827BE"/>
    <w:rsid w:val="0018533B"/>
    <w:rsid w:val="00187E86"/>
    <w:rsid w:val="00190822"/>
    <w:rsid w:val="00197692"/>
    <w:rsid w:val="001976C9"/>
    <w:rsid w:val="001A0162"/>
    <w:rsid w:val="001A1540"/>
    <w:rsid w:val="001A4A5F"/>
    <w:rsid w:val="001A5C9C"/>
    <w:rsid w:val="001B123B"/>
    <w:rsid w:val="001B2380"/>
    <w:rsid w:val="001B3CCF"/>
    <w:rsid w:val="001B3FAE"/>
    <w:rsid w:val="001B5ABC"/>
    <w:rsid w:val="001B611C"/>
    <w:rsid w:val="001B6539"/>
    <w:rsid w:val="001B65AA"/>
    <w:rsid w:val="001B6725"/>
    <w:rsid w:val="001B700F"/>
    <w:rsid w:val="001C0A93"/>
    <w:rsid w:val="001C3D89"/>
    <w:rsid w:val="001D06F0"/>
    <w:rsid w:val="001D0C27"/>
    <w:rsid w:val="001D39C2"/>
    <w:rsid w:val="001D5C8C"/>
    <w:rsid w:val="001D5D41"/>
    <w:rsid w:val="001D5E2F"/>
    <w:rsid w:val="001D61BC"/>
    <w:rsid w:val="001D6B44"/>
    <w:rsid w:val="001E12CF"/>
    <w:rsid w:val="001E4111"/>
    <w:rsid w:val="001E5453"/>
    <w:rsid w:val="001E545E"/>
    <w:rsid w:val="001E5813"/>
    <w:rsid w:val="001E700A"/>
    <w:rsid w:val="001F0339"/>
    <w:rsid w:val="001F1D47"/>
    <w:rsid w:val="001F2AAB"/>
    <w:rsid w:val="001F5358"/>
    <w:rsid w:val="001F7CD5"/>
    <w:rsid w:val="001F7D77"/>
    <w:rsid w:val="00203735"/>
    <w:rsid w:val="0020426F"/>
    <w:rsid w:val="00210187"/>
    <w:rsid w:val="002131EA"/>
    <w:rsid w:val="00213E9E"/>
    <w:rsid w:val="002158D2"/>
    <w:rsid w:val="00215CD9"/>
    <w:rsid w:val="002161E2"/>
    <w:rsid w:val="0021630A"/>
    <w:rsid w:val="00216B1B"/>
    <w:rsid w:val="002206A5"/>
    <w:rsid w:val="0022333D"/>
    <w:rsid w:val="002243CC"/>
    <w:rsid w:val="002272F2"/>
    <w:rsid w:val="002274B7"/>
    <w:rsid w:val="00227EA1"/>
    <w:rsid w:val="00231632"/>
    <w:rsid w:val="002328D4"/>
    <w:rsid w:val="00237827"/>
    <w:rsid w:val="0024190A"/>
    <w:rsid w:val="00243AFA"/>
    <w:rsid w:val="002441E2"/>
    <w:rsid w:val="00255876"/>
    <w:rsid w:val="0025724E"/>
    <w:rsid w:val="00257689"/>
    <w:rsid w:val="00261809"/>
    <w:rsid w:val="0026432F"/>
    <w:rsid w:val="00264E0D"/>
    <w:rsid w:val="00267F33"/>
    <w:rsid w:val="00271938"/>
    <w:rsid w:val="002722AA"/>
    <w:rsid w:val="0027402D"/>
    <w:rsid w:val="0027555E"/>
    <w:rsid w:val="00276798"/>
    <w:rsid w:val="00282095"/>
    <w:rsid w:val="002847C8"/>
    <w:rsid w:val="00284FE3"/>
    <w:rsid w:val="00285111"/>
    <w:rsid w:val="00285AB1"/>
    <w:rsid w:val="00286C0D"/>
    <w:rsid w:val="002872AB"/>
    <w:rsid w:val="00287BEE"/>
    <w:rsid w:val="002924F0"/>
    <w:rsid w:val="0029340C"/>
    <w:rsid w:val="00296BDB"/>
    <w:rsid w:val="002A0C08"/>
    <w:rsid w:val="002A19C5"/>
    <w:rsid w:val="002A343A"/>
    <w:rsid w:val="002A479A"/>
    <w:rsid w:val="002A77E6"/>
    <w:rsid w:val="002B3708"/>
    <w:rsid w:val="002B5A42"/>
    <w:rsid w:val="002B718C"/>
    <w:rsid w:val="002C5F6B"/>
    <w:rsid w:val="002C6B86"/>
    <w:rsid w:val="002D1453"/>
    <w:rsid w:val="002D3CF0"/>
    <w:rsid w:val="002D5FFE"/>
    <w:rsid w:val="002D6D43"/>
    <w:rsid w:val="002E2AA4"/>
    <w:rsid w:val="002E5ED2"/>
    <w:rsid w:val="002E6D74"/>
    <w:rsid w:val="002E75E7"/>
    <w:rsid w:val="002E7BB3"/>
    <w:rsid w:val="002F4C2F"/>
    <w:rsid w:val="002F4C92"/>
    <w:rsid w:val="002F66EB"/>
    <w:rsid w:val="002F6AB6"/>
    <w:rsid w:val="00301186"/>
    <w:rsid w:val="0030404D"/>
    <w:rsid w:val="00312B34"/>
    <w:rsid w:val="00314B38"/>
    <w:rsid w:val="00316961"/>
    <w:rsid w:val="00317415"/>
    <w:rsid w:val="0032243C"/>
    <w:rsid w:val="00323444"/>
    <w:rsid w:val="00324EAA"/>
    <w:rsid w:val="0032510B"/>
    <w:rsid w:val="00326CF5"/>
    <w:rsid w:val="00330814"/>
    <w:rsid w:val="00332F4F"/>
    <w:rsid w:val="00335A13"/>
    <w:rsid w:val="00336C1A"/>
    <w:rsid w:val="00343022"/>
    <w:rsid w:val="00343B7E"/>
    <w:rsid w:val="00351B25"/>
    <w:rsid w:val="00351CC7"/>
    <w:rsid w:val="00353559"/>
    <w:rsid w:val="0035472F"/>
    <w:rsid w:val="00354BFB"/>
    <w:rsid w:val="00354F16"/>
    <w:rsid w:val="003561BF"/>
    <w:rsid w:val="00356432"/>
    <w:rsid w:val="0036182F"/>
    <w:rsid w:val="00366FD7"/>
    <w:rsid w:val="0036784D"/>
    <w:rsid w:val="00371D9A"/>
    <w:rsid w:val="0037221E"/>
    <w:rsid w:val="0037252D"/>
    <w:rsid w:val="0038314F"/>
    <w:rsid w:val="00385F8C"/>
    <w:rsid w:val="0039068D"/>
    <w:rsid w:val="00391315"/>
    <w:rsid w:val="00391EAF"/>
    <w:rsid w:val="00393AA9"/>
    <w:rsid w:val="003A5006"/>
    <w:rsid w:val="003A60CD"/>
    <w:rsid w:val="003B0129"/>
    <w:rsid w:val="003B2686"/>
    <w:rsid w:val="003B2F15"/>
    <w:rsid w:val="003B30A5"/>
    <w:rsid w:val="003B327F"/>
    <w:rsid w:val="003B4672"/>
    <w:rsid w:val="003B5B60"/>
    <w:rsid w:val="003B5BF9"/>
    <w:rsid w:val="003C03DA"/>
    <w:rsid w:val="003C056B"/>
    <w:rsid w:val="003C07E3"/>
    <w:rsid w:val="003C1D8E"/>
    <w:rsid w:val="003C3346"/>
    <w:rsid w:val="003C3E0C"/>
    <w:rsid w:val="003C7FDF"/>
    <w:rsid w:val="003D444B"/>
    <w:rsid w:val="003D6468"/>
    <w:rsid w:val="003E15B7"/>
    <w:rsid w:val="003E4A13"/>
    <w:rsid w:val="003F02E8"/>
    <w:rsid w:val="003F0515"/>
    <w:rsid w:val="003F77BD"/>
    <w:rsid w:val="003F7B9A"/>
    <w:rsid w:val="0040119C"/>
    <w:rsid w:val="004018A7"/>
    <w:rsid w:val="00403B19"/>
    <w:rsid w:val="00405A5B"/>
    <w:rsid w:val="0040644F"/>
    <w:rsid w:val="00407B0F"/>
    <w:rsid w:val="00410408"/>
    <w:rsid w:val="0041176D"/>
    <w:rsid w:val="00411CC1"/>
    <w:rsid w:val="00412698"/>
    <w:rsid w:val="00412ABB"/>
    <w:rsid w:val="00413AA1"/>
    <w:rsid w:val="00414DE3"/>
    <w:rsid w:val="00417588"/>
    <w:rsid w:val="00417A7E"/>
    <w:rsid w:val="004206CA"/>
    <w:rsid w:val="004207D8"/>
    <w:rsid w:val="0042353F"/>
    <w:rsid w:val="00425422"/>
    <w:rsid w:val="00425C99"/>
    <w:rsid w:val="004270BE"/>
    <w:rsid w:val="0043257F"/>
    <w:rsid w:val="004327A1"/>
    <w:rsid w:val="00433C6D"/>
    <w:rsid w:val="00433F6E"/>
    <w:rsid w:val="00437895"/>
    <w:rsid w:val="00440D29"/>
    <w:rsid w:val="00441E79"/>
    <w:rsid w:val="004424CB"/>
    <w:rsid w:val="004436A5"/>
    <w:rsid w:val="00444753"/>
    <w:rsid w:val="00444ED8"/>
    <w:rsid w:val="004469C8"/>
    <w:rsid w:val="0045065B"/>
    <w:rsid w:val="004544C6"/>
    <w:rsid w:val="00455297"/>
    <w:rsid w:val="004622F2"/>
    <w:rsid w:val="00462BA5"/>
    <w:rsid w:val="00462F8A"/>
    <w:rsid w:val="004676BC"/>
    <w:rsid w:val="00470C77"/>
    <w:rsid w:val="00470F36"/>
    <w:rsid w:val="00471CB7"/>
    <w:rsid w:val="00472767"/>
    <w:rsid w:val="004756DC"/>
    <w:rsid w:val="00477002"/>
    <w:rsid w:val="004771B8"/>
    <w:rsid w:val="00477559"/>
    <w:rsid w:val="00480954"/>
    <w:rsid w:val="00480D94"/>
    <w:rsid w:val="00481209"/>
    <w:rsid w:val="004812E6"/>
    <w:rsid w:val="004814C9"/>
    <w:rsid w:val="00482B39"/>
    <w:rsid w:val="004848E6"/>
    <w:rsid w:val="004857EF"/>
    <w:rsid w:val="00490065"/>
    <w:rsid w:val="00490543"/>
    <w:rsid w:val="00490DA7"/>
    <w:rsid w:val="00491E33"/>
    <w:rsid w:val="00495571"/>
    <w:rsid w:val="00495950"/>
    <w:rsid w:val="004960F9"/>
    <w:rsid w:val="004A4AD2"/>
    <w:rsid w:val="004B1CA4"/>
    <w:rsid w:val="004B37FF"/>
    <w:rsid w:val="004B38DF"/>
    <w:rsid w:val="004B43F3"/>
    <w:rsid w:val="004C1822"/>
    <w:rsid w:val="004C2366"/>
    <w:rsid w:val="004C3942"/>
    <w:rsid w:val="004C61A8"/>
    <w:rsid w:val="004C79AB"/>
    <w:rsid w:val="004D1D01"/>
    <w:rsid w:val="004D6239"/>
    <w:rsid w:val="004E092A"/>
    <w:rsid w:val="004E1FE8"/>
    <w:rsid w:val="004E5033"/>
    <w:rsid w:val="004E5F9D"/>
    <w:rsid w:val="004F52B6"/>
    <w:rsid w:val="004F5A5F"/>
    <w:rsid w:val="004F6D25"/>
    <w:rsid w:val="00501C72"/>
    <w:rsid w:val="00502CFD"/>
    <w:rsid w:val="00503623"/>
    <w:rsid w:val="00504F3B"/>
    <w:rsid w:val="00506074"/>
    <w:rsid w:val="00510591"/>
    <w:rsid w:val="00515671"/>
    <w:rsid w:val="0051574C"/>
    <w:rsid w:val="00515782"/>
    <w:rsid w:val="00523F1A"/>
    <w:rsid w:val="00532122"/>
    <w:rsid w:val="00532365"/>
    <w:rsid w:val="00533334"/>
    <w:rsid w:val="005338B4"/>
    <w:rsid w:val="005342CD"/>
    <w:rsid w:val="0053697D"/>
    <w:rsid w:val="00536C59"/>
    <w:rsid w:val="00537FD9"/>
    <w:rsid w:val="00540335"/>
    <w:rsid w:val="00541512"/>
    <w:rsid w:val="00542CC7"/>
    <w:rsid w:val="00542E37"/>
    <w:rsid w:val="00547779"/>
    <w:rsid w:val="00547FC2"/>
    <w:rsid w:val="00551648"/>
    <w:rsid w:val="005550A5"/>
    <w:rsid w:val="00555842"/>
    <w:rsid w:val="00557754"/>
    <w:rsid w:val="005618B9"/>
    <w:rsid w:val="005624E5"/>
    <w:rsid w:val="00564147"/>
    <w:rsid w:val="00564BD6"/>
    <w:rsid w:val="005667BC"/>
    <w:rsid w:val="00570A98"/>
    <w:rsid w:val="0057249F"/>
    <w:rsid w:val="0057452E"/>
    <w:rsid w:val="0057596D"/>
    <w:rsid w:val="0057735C"/>
    <w:rsid w:val="00580806"/>
    <w:rsid w:val="005811E8"/>
    <w:rsid w:val="00581B59"/>
    <w:rsid w:val="00585B50"/>
    <w:rsid w:val="00585C5F"/>
    <w:rsid w:val="005900D2"/>
    <w:rsid w:val="00593A51"/>
    <w:rsid w:val="00594380"/>
    <w:rsid w:val="0059651F"/>
    <w:rsid w:val="005A2227"/>
    <w:rsid w:val="005A682B"/>
    <w:rsid w:val="005A7F89"/>
    <w:rsid w:val="005B1CD0"/>
    <w:rsid w:val="005B2E88"/>
    <w:rsid w:val="005B5C9C"/>
    <w:rsid w:val="005B6BB6"/>
    <w:rsid w:val="005B6F50"/>
    <w:rsid w:val="005C4E96"/>
    <w:rsid w:val="005C50ED"/>
    <w:rsid w:val="005C64F2"/>
    <w:rsid w:val="005C6D45"/>
    <w:rsid w:val="005D284E"/>
    <w:rsid w:val="005D6074"/>
    <w:rsid w:val="005D6D5A"/>
    <w:rsid w:val="005D7F05"/>
    <w:rsid w:val="005E49B9"/>
    <w:rsid w:val="005E7095"/>
    <w:rsid w:val="005E7B97"/>
    <w:rsid w:val="005F0988"/>
    <w:rsid w:val="005F2C6E"/>
    <w:rsid w:val="005F35EE"/>
    <w:rsid w:val="00600C1F"/>
    <w:rsid w:val="00601C23"/>
    <w:rsid w:val="00604CE9"/>
    <w:rsid w:val="00607382"/>
    <w:rsid w:val="00611365"/>
    <w:rsid w:val="00617452"/>
    <w:rsid w:val="00621238"/>
    <w:rsid w:val="00621BBB"/>
    <w:rsid w:val="00625AE5"/>
    <w:rsid w:val="00627EE2"/>
    <w:rsid w:val="006313A2"/>
    <w:rsid w:val="006329A8"/>
    <w:rsid w:val="00634221"/>
    <w:rsid w:val="00636BB4"/>
    <w:rsid w:val="0064167E"/>
    <w:rsid w:val="00642656"/>
    <w:rsid w:val="00644E57"/>
    <w:rsid w:val="00646EF1"/>
    <w:rsid w:val="00663BF0"/>
    <w:rsid w:val="00663C55"/>
    <w:rsid w:val="00664325"/>
    <w:rsid w:val="00664AAB"/>
    <w:rsid w:val="0066740E"/>
    <w:rsid w:val="00672292"/>
    <w:rsid w:val="006727BB"/>
    <w:rsid w:val="00674398"/>
    <w:rsid w:val="006749F9"/>
    <w:rsid w:val="00674BF8"/>
    <w:rsid w:val="00676D38"/>
    <w:rsid w:val="00681435"/>
    <w:rsid w:val="0068214C"/>
    <w:rsid w:val="00682857"/>
    <w:rsid w:val="00687491"/>
    <w:rsid w:val="006879A7"/>
    <w:rsid w:val="0069048C"/>
    <w:rsid w:val="00694296"/>
    <w:rsid w:val="00696A3F"/>
    <w:rsid w:val="00697CC0"/>
    <w:rsid w:val="006A7F60"/>
    <w:rsid w:val="006B0402"/>
    <w:rsid w:val="006B0A4D"/>
    <w:rsid w:val="006B3614"/>
    <w:rsid w:val="006B4FED"/>
    <w:rsid w:val="006B5B3E"/>
    <w:rsid w:val="006B5FFC"/>
    <w:rsid w:val="006B622C"/>
    <w:rsid w:val="006B6C3C"/>
    <w:rsid w:val="006B6CB5"/>
    <w:rsid w:val="006C0107"/>
    <w:rsid w:val="006C4CCB"/>
    <w:rsid w:val="006C62D6"/>
    <w:rsid w:val="006C6593"/>
    <w:rsid w:val="006C6DB5"/>
    <w:rsid w:val="006D051B"/>
    <w:rsid w:val="006D0B12"/>
    <w:rsid w:val="006D2FFC"/>
    <w:rsid w:val="006D358F"/>
    <w:rsid w:val="006D3B24"/>
    <w:rsid w:val="006D6BAF"/>
    <w:rsid w:val="006E0B0E"/>
    <w:rsid w:val="006E1066"/>
    <w:rsid w:val="006E222B"/>
    <w:rsid w:val="006E50FF"/>
    <w:rsid w:val="006E552A"/>
    <w:rsid w:val="006F1A40"/>
    <w:rsid w:val="006F2EE4"/>
    <w:rsid w:val="006F4764"/>
    <w:rsid w:val="006F5919"/>
    <w:rsid w:val="006F6C2E"/>
    <w:rsid w:val="00702E31"/>
    <w:rsid w:val="00705B5B"/>
    <w:rsid w:val="00715086"/>
    <w:rsid w:val="0071580B"/>
    <w:rsid w:val="00716796"/>
    <w:rsid w:val="00716909"/>
    <w:rsid w:val="00716E0A"/>
    <w:rsid w:val="0071725C"/>
    <w:rsid w:val="00717314"/>
    <w:rsid w:val="007211EE"/>
    <w:rsid w:val="007214E2"/>
    <w:rsid w:val="00723170"/>
    <w:rsid w:val="00725196"/>
    <w:rsid w:val="00726F58"/>
    <w:rsid w:val="00727378"/>
    <w:rsid w:val="00727626"/>
    <w:rsid w:val="007279C1"/>
    <w:rsid w:val="00727D21"/>
    <w:rsid w:val="007308AA"/>
    <w:rsid w:val="0073307A"/>
    <w:rsid w:val="00733CFC"/>
    <w:rsid w:val="00734104"/>
    <w:rsid w:val="00735743"/>
    <w:rsid w:val="00736A14"/>
    <w:rsid w:val="00740B21"/>
    <w:rsid w:val="00745939"/>
    <w:rsid w:val="007467A7"/>
    <w:rsid w:val="0075046D"/>
    <w:rsid w:val="0075149D"/>
    <w:rsid w:val="007514D2"/>
    <w:rsid w:val="00751E70"/>
    <w:rsid w:val="007524E2"/>
    <w:rsid w:val="00754CC0"/>
    <w:rsid w:val="0076043E"/>
    <w:rsid w:val="00761771"/>
    <w:rsid w:val="00761ED1"/>
    <w:rsid w:val="007644FB"/>
    <w:rsid w:val="00766711"/>
    <w:rsid w:val="0076740B"/>
    <w:rsid w:val="007704E4"/>
    <w:rsid w:val="00770960"/>
    <w:rsid w:val="00771EBF"/>
    <w:rsid w:val="007738DA"/>
    <w:rsid w:val="00774C1E"/>
    <w:rsid w:val="007812DA"/>
    <w:rsid w:val="0078166C"/>
    <w:rsid w:val="007848E6"/>
    <w:rsid w:val="007952CC"/>
    <w:rsid w:val="007970DF"/>
    <w:rsid w:val="00797BC4"/>
    <w:rsid w:val="007A00CD"/>
    <w:rsid w:val="007A041A"/>
    <w:rsid w:val="007A187A"/>
    <w:rsid w:val="007B31B0"/>
    <w:rsid w:val="007B6644"/>
    <w:rsid w:val="007C1A35"/>
    <w:rsid w:val="007C4F23"/>
    <w:rsid w:val="007D3298"/>
    <w:rsid w:val="007D3B18"/>
    <w:rsid w:val="007E159D"/>
    <w:rsid w:val="007F440D"/>
    <w:rsid w:val="007F641A"/>
    <w:rsid w:val="0080086C"/>
    <w:rsid w:val="0080229B"/>
    <w:rsid w:val="00802CA2"/>
    <w:rsid w:val="008030E9"/>
    <w:rsid w:val="00803121"/>
    <w:rsid w:val="008033D9"/>
    <w:rsid w:val="00806560"/>
    <w:rsid w:val="00813239"/>
    <w:rsid w:val="00813269"/>
    <w:rsid w:val="0081340C"/>
    <w:rsid w:val="0081511B"/>
    <w:rsid w:val="00816887"/>
    <w:rsid w:val="008208EE"/>
    <w:rsid w:val="0082164A"/>
    <w:rsid w:val="00824471"/>
    <w:rsid w:val="008255B8"/>
    <w:rsid w:val="00833211"/>
    <w:rsid w:val="008342D5"/>
    <w:rsid w:val="008343A7"/>
    <w:rsid w:val="0083552A"/>
    <w:rsid w:val="00837612"/>
    <w:rsid w:val="00841DFE"/>
    <w:rsid w:val="0084294A"/>
    <w:rsid w:val="00843F2D"/>
    <w:rsid w:val="00843F59"/>
    <w:rsid w:val="00844C13"/>
    <w:rsid w:val="00844F8C"/>
    <w:rsid w:val="00845080"/>
    <w:rsid w:val="00846123"/>
    <w:rsid w:val="00846E92"/>
    <w:rsid w:val="00851887"/>
    <w:rsid w:val="00853656"/>
    <w:rsid w:val="008539E2"/>
    <w:rsid w:val="00855AC6"/>
    <w:rsid w:val="0086147F"/>
    <w:rsid w:val="00865064"/>
    <w:rsid w:val="00866856"/>
    <w:rsid w:val="00870440"/>
    <w:rsid w:val="00870F19"/>
    <w:rsid w:val="008718E5"/>
    <w:rsid w:val="00871F90"/>
    <w:rsid w:val="008750F8"/>
    <w:rsid w:val="00877615"/>
    <w:rsid w:val="00882424"/>
    <w:rsid w:val="0088630E"/>
    <w:rsid w:val="0088635C"/>
    <w:rsid w:val="00886A94"/>
    <w:rsid w:val="00893452"/>
    <w:rsid w:val="0089535D"/>
    <w:rsid w:val="00896B48"/>
    <w:rsid w:val="00897428"/>
    <w:rsid w:val="00897BA8"/>
    <w:rsid w:val="008A0706"/>
    <w:rsid w:val="008A083C"/>
    <w:rsid w:val="008A21EA"/>
    <w:rsid w:val="008A6D86"/>
    <w:rsid w:val="008A7111"/>
    <w:rsid w:val="008B1CEC"/>
    <w:rsid w:val="008B2783"/>
    <w:rsid w:val="008C1501"/>
    <w:rsid w:val="008C1C3D"/>
    <w:rsid w:val="008C2389"/>
    <w:rsid w:val="008C243B"/>
    <w:rsid w:val="008C6706"/>
    <w:rsid w:val="008D0685"/>
    <w:rsid w:val="008D1C2A"/>
    <w:rsid w:val="008D2A83"/>
    <w:rsid w:val="008D5456"/>
    <w:rsid w:val="008D6A9B"/>
    <w:rsid w:val="008E03F7"/>
    <w:rsid w:val="008E1DAD"/>
    <w:rsid w:val="008E22F8"/>
    <w:rsid w:val="008E5691"/>
    <w:rsid w:val="008F01AA"/>
    <w:rsid w:val="008F03F0"/>
    <w:rsid w:val="008F1605"/>
    <w:rsid w:val="008F1B99"/>
    <w:rsid w:val="008F4B7F"/>
    <w:rsid w:val="009028DD"/>
    <w:rsid w:val="00907AE9"/>
    <w:rsid w:val="00914DF1"/>
    <w:rsid w:val="00915446"/>
    <w:rsid w:val="0091651C"/>
    <w:rsid w:val="00917DAC"/>
    <w:rsid w:val="00917E15"/>
    <w:rsid w:val="00917E65"/>
    <w:rsid w:val="00921C5C"/>
    <w:rsid w:val="00921FF3"/>
    <w:rsid w:val="009229E4"/>
    <w:rsid w:val="00923F44"/>
    <w:rsid w:val="009244AC"/>
    <w:rsid w:val="00934FC8"/>
    <w:rsid w:val="00935562"/>
    <w:rsid w:val="00936AD6"/>
    <w:rsid w:val="00936BD3"/>
    <w:rsid w:val="00937169"/>
    <w:rsid w:val="00937BD2"/>
    <w:rsid w:val="00945A2B"/>
    <w:rsid w:val="009479EE"/>
    <w:rsid w:val="00947FA6"/>
    <w:rsid w:val="009503B5"/>
    <w:rsid w:val="00950A6A"/>
    <w:rsid w:val="00952591"/>
    <w:rsid w:val="00952D9D"/>
    <w:rsid w:val="00953AC6"/>
    <w:rsid w:val="00954324"/>
    <w:rsid w:val="00957D52"/>
    <w:rsid w:val="00957FD4"/>
    <w:rsid w:val="00961593"/>
    <w:rsid w:val="00962870"/>
    <w:rsid w:val="0096347C"/>
    <w:rsid w:val="009636EA"/>
    <w:rsid w:val="00963DAB"/>
    <w:rsid w:val="00964A0F"/>
    <w:rsid w:val="00971509"/>
    <w:rsid w:val="00972099"/>
    <w:rsid w:val="0097260A"/>
    <w:rsid w:val="009728B7"/>
    <w:rsid w:val="009728C2"/>
    <w:rsid w:val="00972E53"/>
    <w:rsid w:val="00973B08"/>
    <w:rsid w:val="00974217"/>
    <w:rsid w:val="0097433D"/>
    <w:rsid w:val="00976D2A"/>
    <w:rsid w:val="00980353"/>
    <w:rsid w:val="00982135"/>
    <w:rsid w:val="009822AF"/>
    <w:rsid w:val="00984303"/>
    <w:rsid w:val="009854EF"/>
    <w:rsid w:val="00985A35"/>
    <w:rsid w:val="00987AD9"/>
    <w:rsid w:val="009905EA"/>
    <w:rsid w:val="00992958"/>
    <w:rsid w:val="009A0956"/>
    <w:rsid w:val="009A0D8C"/>
    <w:rsid w:val="009A32CA"/>
    <w:rsid w:val="009B06A5"/>
    <w:rsid w:val="009B1717"/>
    <w:rsid w:val="009B386C"/>
    <w:rsid w:val="009C14A6"/>
    <w:rsid w:val="009C419C"/>
    <w:rsid w:val="009C62F1"/>
    <w:rsid w:val="009D1AE4"/>
    <w:rsid w:val="009D2F23"/>
    <w:rsid w:val="009D64AF"/>
    <w:rsid w:val="009D78AF"/>
    <w:rsid w:val="009E0D62"/>
    <w:rsid w:val="009E7A34"/>
    <w:rsid w:val="009E7F35"/>
    <w:rsid w:val="009F1572"/>
    <w:rsid w:val="009F5059"/>
    <w:rsid w:val="009F5C6F"/>
    <w:rsid w:val="00A01827"/>
    <w:rsid w:val="00A02938"/>
    <w:rsid w:val="00A036A6"/>
    <w:rsid w:val="00A04621"/>
    <w:rsid w:val="00A0518C"/>
    <w:rsid w:val="00A05FAB"/>
    <w:rsid w:val="00A07943"/>
    <w:rsid w:val="00A15019"/>
    <w:rsid w:val="00A15C8C"/>
    <w:rsid w:val="00A16B4F"/>
    <w:rsid w:val="00A17A3C"/>
    <w:rsid w:val="00A22C76"/>
    <w:rsid w:val="00A22CCD"/>
    <w:rsid w:val="00A23289"/>
    <w:rsid w:val="00A300B7"/>
    <w:rsid w:val="00A3265D"/>
    <w:rsid w:val="00A32B99"/>
    <w:rsid w:val="00A34AE5"/>
    <w:rsid w:val="00A34F15"/>
    <w:rsid w:val="00A35722"/>
    <w:rsid w:val="00A41B3F"/>
    <w:rsid w:val="00A425BE"/>
    <w:rsid w:val="00A43722"/>
    <w:rsid w:val="00A44238"/>
    <w:rsid w:val="00A45D0A"/>
    <w:rsid w:val="00A462AB"/>
    <w:rsid w:val="00A4693D"/>
    <w:rsid w:val="00A46F20"/>
    <w:rsid w:val="00A51CF3"/>
    <w:rsid w:val="00A521BF"/>
    <w:rsid w:val="00A532E2"/>
    <w:rsid w:val="00A53590"/>
    <w:rsid w:val="00A54D1F"/>
    <w:rsid w:val="00A5678E"/>
    <w:rsid w:val="00A57F96"/>
    <w:rsid w:val="00A6347E"/>
    <w:rsid w:val="00A64446"/>
    <w:rsid w:val="00A64719"/>
    <w:rsid w:val="00A66711"/>
    <w:rsid w:val="00A67516"/>
    <w:rsid w:val="00A67E36"/>
    <w:rsid w:val="00A72156"/>
    <w:rsid w:val="00A73224"/>
    <w:rsid w:val="00A805E7"/>
    <w:rsid w:val="00A83553"/>
    <w:rsid w:val="00A921A3"/>
    <w:rsid w:val="00A927BF"/>
    <w:rsid w:val="00A94071"/>
    <w:rsid w:val="00A94EFE"/>
    <w:rsid w:val="00A976F8"/>
    <w:rsid w:val="00AA51FA"/>
    <w:rsid w:val="00AA551D"/>
    <w:rsid w:val="00AA556E"/>
    <w:rsid w:val="00AB55F5"/>
    <w:rsid w:val="00AC102A"/>
    <w:rsid w:val="00AC180A"/>
    <w:rsid w:val="00AC2080"/>
    <w:rsid w:val="00AC3479"/>
    <w:rsid w:val="00AC7E25"/>
    <w:rsid w:val="00AD2E12"/>
    <w:rsid w:val="00AD312D"/>
    <w:rsid w:val="00AD7225"/>
    <w:rsid w:val="00AE185E"/>
    <w:rsid w:val="00AE2FDF"/>
    <w:rsid w:val="00AF06F3"/>
    <w:rsid w:val="00AF2547"/>
    <w:rsid w:val="00AF376F"/>
    <w:rsid w:val="00AF399C"/>
    <w:rsid w:val="00AF5770"/>
    <w:rsid w:val="00AF5ED2"/>
    <w:rsid w:val="00B00C34"/>
    <w:rsid w:val="00B03214"/>
    <w:rsid w:val="00B06A80"/>
    <w:rsid w:val="00B112B1"/>
    <w:rsid w:val="00B11CB7"/>
    <w:rsid w:val="00B141E9"/>
    <w:rsid w:val="00B142EE"/>
    <w:rsid w:val="00B2024D"/>
    <w:rsid w:val="00B23BB5"/>
    <w:rsid w:val="00B36D84"/>
    <w:rsid w:val="00B40E90"/>
    <w:rsid w:val="00B41951"/>
    <w:rsid w:val="00B43470"/>
    <w:rsid w:val="00B43BF7"/>
    <w:rsid w:val="00B4539F"/>
    <w:rsid w:val="00B50D12"/>
    <w:rsid w:val="00B51F41"/>
    <w:rsid w:val="00B5225B"/>
    <w:rsid w:val="00B52A5C"/>
    <w:rsid w:val="00B52D88"/>
    <w:rsid w:val="00B53164"/>
    <w:rsid w:val="00B56518"/>
    <w:rsid w:val="00B60420"/>
    <w:rsid w:val="00B62FEB"/>
    <w:rsid w:val="00B63ED0"/>
    <w:rsid w:val="00B6463E"/>
    <w:rsid w:val="00B6610D"/>
    <w:rsid w:val="00B67DAE"/>
    <w:rsid w:val="00B72D6F"/>
    <w:rsid w:val="00B74877"/>
    <w:rsid w:val="00B758F7"/>
    <w:rsid w:val="00B76922"/>
    <w:rsid w:val="00B77DF4"/>
    <w:rsid w:val="00B8011A"/>
    <w:rsid w:val="00B81131"/>
    <w:rsid w:val="00B83905"/>
    <w:rsid w:val="00B845C5"/>
    <w:rsid w:val="00B851B9"/>
    <w:rsid w:val="00B90532"/>
    <w:rsid w:val="00B9070A"/>
    <w:rsid w:val="00B9162B"/>
    <w:rsid w:val="00B9368B"/>
    <w:rsid w:val="00B938D1"/>
    <w:rsid w:val="00B95032"/>
    <w:rsid w:val="00B95C8B"/>
    <w:rsid w:val="00B95D28"/>
    <w:rsid w:val="00B95E1F"/>
    <w:rsid w:val="00B96F8C"/>
    <w:rsid w:val="00BA078D"/>
    <w:rsid w:val="00BA0BB4"/>
    <w:rsid w:val="00BA1CCD"/>
    <w:rsid w:val="00BA326B"/>
    <w:rsid w:val="00BA3CDC"/>
    <w:rsid w:val="00BA6A13"/>
    <w:rsid w:val="00BB0216"/>
    <w:rsid w:val="00BB1FEF"/>
    <w:rsid w:val="00BB2112"/>
    <w:rsid w:val="00BB5525"/>
    <w:rsid w:val="00BB5DD6"/>
    <w:rsid w:val="00BB653B"/>
    <w:rsid w:val="00BC275B"/>
    <w:rsid w:val="00BC402F"/>
    <w:rsid w:val="00BC4BA2"/>
    <w:rsid w:val="00BD33A5"/>
    <w:rsid w:val="00BD3722"/>
    <w:rsid w:val="00BD4568"/>
    <w:rsid w:val="00BD54F7"/>
    <w:rsid w:val="00BD5B15"/>
    <w:rsid w:val="00BD5E26"/>
    <w:rsid w:val="00BD6D6B"/>
    <w:rsid w:val="00BE1925"/>
    <w:rsid w:val="00BE359D"/>
    <w:rsid w:val="00BE41D7"/>
    <w:rsid w:val="00BE757F"/>
    <w:rsid w:val="00BF2411"/>
    <w:rsid w:val="00BF2ADA"/>
    <w:rsid w:val="00BF57F9"/>
    <w:rsid w:val="00BF5ED6"/>
    <w:rsid w:val="00C02658"/>
    <w:rsid w:val="00C02747"/>
    <w:rsid w:val="00C05DC3"/>
    <w:rsid w:val="00C1178E"/>
    <w:rsid w:val="00C15053"/>
    <w:rsid w:val="00C17948"/>
    <w:rsid w:val="00C246F8"/>
    <w:rsid w:val="00C26478"/>
    <w:rsid w:val="00C26FFE"/>
    <w:rsid w:val="00C31596"/>
    <w:rsid w:val="00C32D09"/>
    <w:rsid w:val="00C34D35"/>
    <w:rsid w:val="00C4106E"/>
    <w:rsid w:val="00C41278"/>
    <w:rsid w:val="00C419E0"/>
    <w:rsid w:val="00C42310"/>
    <w:rsid w:val="00C42EB5"/>
    <w:rsid w:val="00C4614F"/>
    <w:rsid w:val="00C463BA"/>
    <w:rsid w:val="00C478FC"/>
    <w:rsid w:val="00C543AE"/>
    <w:rsid w:val="00C54EF3"/>
    <w:rsid w:val="00C57AF7"/>
    <w:rsid w:val="00C60E21"/>
    <w:rsid w:val="00C663A3"/>
    <w:rsid w:val="00C66CC3"/>
    <w:rsid w:val="00C717F2"/>
    <w:rsid w:val="00C74360"/>
    <w:rsid w:val="00C75264"/>
    <w:rsid w:val="00C772E8"/>
    <w:rsid w:val="00C80531"/>
    <w:rsid w:val="00C86C19"/>
    <w:rsid w:val="00C879D2"/>
    <w:rsid w:val="00C9038B"/>
    <w:rsid w:val="00C9195C"/>
    <w:rsid w:val="00C978B5"/>
    <w:rsid w:val="00CA0F21"/>
    <w:rsid w:val="00CA1F5B"/>
    <w:rsid w:val="00CA6D42"/>
    <w:rsid w:val="00CA7BB0"/>
    <w:rsid w:val="00CB0923"/>
    <w:rsid w:val="00CB18FE"/>
    <w:rsid w:val="00CB58A0"/>
    <w:rsid w:val="00CB5CE1"/>
    <w:rsid w:val="00CB60AA"/>
    <w:rsid w:val="00CB6818"/>
    <w:rsid w:val="00CB7906"/>
    <w:rsid w:val="00CC52F5"/>
    <w:rsid w:val="00CD13C7"/>
    <w:rsid w:val="00CD375F"/>
    <w:rsid w:val="00CD4498"/>
    <w:rsid w:val="00CE6E65"/>
    <w:rsid w:val="00CE7D7B"/>
    <w:rsid w:val="00CE7D8C"/>
    <w:rsid w:val="00CF0676"/>
    <w:rsid w:val="00CF099C"/>
    <w:rsid w:val="00CF4FED"/>
    <w:rsid w:val="00D02692"/>
    <w:rsid w:val="00D03FA3"/>
    <w:rsid w:val="00D0431B"/>
    <w:rsid w:val="00D051D3"/>
    <w:rsid w:val="00D05353"/>
    <w:rsid w:val="00D05A4C"/>
    <w:rsid w:val="00D0762C"/>
    <w:rsid w:val="00D13292"/>
    <w:rsid w:val="00D137F3"/>
    <w:rsid w:val="00D167B1"/>
    <w:rsid w:val="00D1702F"/>
    <w:rsid w:val="00D2114C"/>
    <w:rsid w:val="00D216F0"/>
    <w:rsid w:val="00D253E6"/>
    <w:rsid w:val="00D27E4D"/>
    <w:rsid w:val="00D3080A"/>
    <w:rsid w:val="00D3105B"/>
    <w:rsid w:val="00D329D8"/>
    <w:rsid w:val="00D32BD7"/>
    <w:rsid w:val="00D3734E"/>
    <w:rsid w:val="00D44DCE"/>
    <w:rsid w:val="00D65FBA"/>
    <w:rsid w:val="00D66558"/>
    <w:rsid w:val="00D66CCD"/>
    <w:rsid w:val="00D70183"/>
    <w:rsid w:val="00D71095"/>
    <w:rsid w:val="00D72C3B"/>
    <w:rsid w:val="00D853DD"/>
    <w:rsid w:val="00D85405"/>
    <w:rsid w:val="00D87C37"/>
    <w:rsid w:val="00D913F7"/>
    <w:rsid w:val="00D9263B"/>
    <w:rsid w:val="00D92680"/>
    <w:rsid w:val="00D93E5D"/>
    <w:rsid w:val="00D96DA3"/>
    <w:rsid w:val="00D9728A"/>
    <w:rsid w:val="00DA005C"/>
    <w:rsid w:val="00DA60B4"/>
    <w:rsid w:val="00DB00B8"/>
    <w:rsid w:val="00DB420D"/>
    <w:rsid w:val="00DC048D"/>
    <w:rsid w:val="00DC1E1F"/>
    <w:rsid w:val="00DC4CEE"/>
    <w:rsid w:val="00DD03B5"/>
    <w:rsid w:val="00DD063C"/>
    <w:rsid w:val="00DD0885"/>
    <w:rsid w:val="00DD226F"/>
    <w:rsid w:val="00DD5184"/>
    <w:rsid w:val="00DD776D"/>
    <w:rsid w:val="00DD7DEA"/>
    <w:rsid w:val="00DE0EF6"/>
    <w:rsid w:val="00DE51AA"/>
    <w:rsid w:val="00DE61CB"/>
    <w:rsid w:val="00DF2968"/>
    <w:rsid w:val="00DF3B2B"/>
    <w:rsid w:val="00E015AB"/>
    <w:rsid w:val="00E02880"/>
    <w:rsid w:val="00E058A6"/>
    <w:rsid w:val="00E06307"/>
    <w:rsid w:val="00E066B4"/>
    <w:rsid w:val="00E101C1"/>
    <w:rsid w:val="00E13A29"/>
    <w:rsid w:val="00E1444E"/>
    <w:rsid w:val="00E150B4"/>
    <w:rsid w:val="00E166A1"/>
    <w:rsid w:val="00E16DC9"/>
    <w:rsid w:val="00E2234D"/>
    <w:rsid w:val="00E223B7"/>
    <w:rsid w:val="00E248A7"/>
    <w:rsid w:val="00E31736"/>
    <w:rsid w:val="00E3198C"/>
    <w:rsid w:val="00E33E7E"/>
    <w:rsid w:val="00E34348"/>
    <w:rsid w:val="00E4094C"/>
    <w:rsid w:val="00E44A91"/>
    <w:rsid w:val="00E452DD"/>
    <w:rsid w:val="00E47946"/>
    <w:rsid w:val="00E47E2C"/>
    <w:rsid w:val="00E523BF"/>
    <w:rsid w:val="00E52413"/>
    <w:rsid w:val="00E53C81"/>
    <w:rsid w:val="00E55B24"/>
    <w:rsid w:val="00E57A92"/>
    <w:rsid w:val="00E57E5D"/>
    <w:rsid w:val="00E622FD"/>
    <w:rsid w:val="00E654EA"/>
    <w:rsid w:val="00E65DD3"/>
    <w:rsid w:val="00E67C08"/>
    <w:rsid w:val="00E70415"/>
    <w:rsid w:val="00E7076A"/>
    <w:rsid w:val="00E712B7"/>
    <w:rsid w:val="00E714DD"/>
    <w:rsid w:val="00E71C00"/>
    <w:rsid w:val="00E72357"/>
    <w:rsid w:val="00E742BD"/>
    <w:rsid w:val="00E746CF"/>
    <w:rsid w:val="00E767AD"/>
    <w:rsid w:val="00E770E2"/>
    <w:rsid w:val="00E81560"/>
    <w:rsid w:val="00E82E64"/>
    <w:rsid w:val="00E844A8"/>
    <w:rsid w:val="00E85FB3"/>
    <w:rsid w:val="00E8606E"/>
    <w:rsid w:val="00E91779"/>
    <w:rsid w:val="00E93BF3"/>
    <w:rsid w:val="00E940C4"/>
    <w:rsid w:val="00E95DD3"/>
    <w:rsid w:val="00EA2252"/>
    <w:rsid w:val="00EA4938"/>
    <w:rsid w:val="00EA517C"/>
    <w:rsid w:val="00EA54D5"/>
    <w:rsid w:val="00EA6BA0"/>
    <w:rsid w:val="00EA7509"/>
    <w:rsid w:val="00EB16FD"/>
    <w:rsid w:val="00EB58ED"/>
    <w:rsid w:val="00EB727F"/>
    <w:rsid w:val="00EC0476"/>
    <w:rsid w:val="00EC2B80"/>
    <w:rsid w:val="00EC4F50"/>
    <w:rsid w:val="00EC6993"/>
    <w:rsid w:val="00EC6FA2"/>
    <w:rsid w:val="00ED12D9"/>
    <w:rsid w:val="00ED1F17"/>
    <w:rsid w:val="00ED26B3"/>
    <w:rsid w:val="00ED31F9"/>
    <w:rsid w:val="00EE4E0F"/>
    <w:rsid w:val="00EE6AAC"/>
    <w:rsid w:val="00EF155D"/>
    <w:rsid w:val="00EF1DA8"/>
    <w:rsid w:val="00EF42F2"/>
    <w:rsid w:val="00F0112B"/>
    <w:rsid w:val="00F02E9E"/>
    <w:rsid w:val="00F02EED"/>
    <w:rsid w:val="00F05856"/>
    <w:rsid w:val="00F0610A"/>
    <w:rsid w:val="00F06AB2"/>
    <w:rsid w:val="00F073AC"/>
    <w:rsid w:val="00F1019F"/>
    <w:rsid w:val="00F11700"/>
    <w:rsid w:val="00F20012"/>
    <w:rsid w:val="00F205D6"/>
    <w:rsid w:val="00F24CDC"/>
    <w:rsid w:val="00F3197C"/>
    <w:rsid w:val="00F32A4C"/>
    <w:rsid w:val="00F3352E"/>
    <w:rsid w:val="00F35559"/>
    <w:rsid w:val="00F35C35"/>
    <w:rsid w:val="00F36A2C"/>
    <w:rsid w:val="00F36E9C"/>
    <w:rsid w:val="00F40F51"/>
    <w:rsid w:val="00F41B72"/>
    <w:rsid w:val="00F471B2"/>
    <w:rsid w:val="00F50A96"/>
    <w:rsid w:val="00F50F85"/>
    <w:rsid w:val="00F51DF6"/>
    <w:rsid w:val="00F52600"/>
    <w:rsid w:val="00F53AC9"/>
    <w:rsid w:val="00F55807"/>
    <w:rsid w:val="00F55AF9"/>
    <w:rsid w:val="00F57C23"/>
    <w:rsid w:val="00F60AE2"/>
    <w:rsid w:val="00F61DC6"/>
    <w:rsid w:val="00F626C7"/>
    <w:rsid w:val="00F6348C"/>
    <w:rsid w:val="00F6387B"/>
    <w:rsid w:val="00F667E5"/>
    <w:rsid w:val="00F708C1"/>
    <w:rsid w:val="00F73AD4"/>
    <w:rsid w:val="00F74BA3"/>
    <w:rsid w:val="00F7571F"/>
    <w:rsid w:val="00F77643"/>
    <w:rsid w:val="00F808EA"/>
    <w:rsid w:val="00F81887"/>
    <w:rsid w:val="00F8289F"/>
    <w:rsid w:val="00F82B5E"/>
    <w:rsid w:val="00F85E12"/>
    <w:rsid w:val="00F90F50"/>
    <w:rsid w:val="00FA1757"/>
    <w:rsid w:val="00FA5620"/>
    <w:rsid w:val="00FA7E6E"/>
    <w:rsid w:val="00FB12DE"/>
    <w:rsid w:val="00FB4B1E"/>
    <w:rsid w:val="00FB6A8F"/>
    <w:rsid w:val="00FB74E3"/>
    <w:rsid w:val="00FB7A65"/>
    <w:rsid w:val="00FC10E7"/>
    <w:rsid w:val="00FC12E9"/>
    <w:rsid w:val="00FC312F"/>
    <w:rsid w:val="00FC4054"/>
    <w:rsid w:val="00FC6857"/>
    <w:rsid w:val="00FC6BC4"/>
    <w:rsid w:val="00FC7C56"/>
    <w:rsid w:val="00FD0EE3"/>
    <w:rsid w:val="00FD209A"/>
    <w:rsid w:val="00FD3574"/>
    <w:rsid w:val="00FD6530"/>
    <w:rsid w:val="00FD6B5C"/>
    <w:rsid w:val="00FE1590"/>
    <w:rsid w:val="00FE245F"/>
    <w:rsid w:val="00FE4000"/>
    <w:rsid w:val="00FF08D5"/>
    <w:rsid w:val="00FF2D16"/>
    <w:rsid w:val="00FF43FB"/>
    <w:rsid w:val="00FF461D"/>
    <w:rsid w:val="00FF6A48"/>
    <w:rsid w:val="00FF7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94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74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4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9</Pages>
  <Words>2</Words>
  <Characters>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Yunko</dc:creator>
  <cp:keywords/>
  <dc:description/>
  <cp:lastModifiedBy>User</cp:lastModifiedBy>
  <cp:revision>3</cp:revision>
  <dcterms:created xsi:type="dcterms:W3CDTF">2015-02-16T07:43:00Z</dcterms:created>
  <dcterms:modified xsi:type="dcterms:W3CDTF">2015-02-17T03:20:00Z</dcterms:modified>
</cp:coreProperties>
</file>